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404B3" w14:textId="43D34F3E" w:rsidR="00973D68" w:rsidRPr="00CA40F9" w:rsidRDefault="003344B6" w:rsidP="00CA40F9">
      <w:pPr>
        <w:jc w:val="center"/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United Postmasters and Managers of America 2023 Dues Schedule</w:t>
      </w:r>
    </w:p>
    <w:p w14:paraId="5DFB1172" w14:textId="68BCEB28" w:rsidR="003344B6" w:rsidRPr="00CA40F9" w:rsidRDefault="003344B6">
      <w:pPr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Postmasters/Managers/Supervisor/EAS</w:t>
      </w:r>
    </w:p>
    <w:p w14:paraId="077888F1" w14:textId="329643A9" w:rsidR="003344B6" w:rsidRDefault="00CA40F9" w:rsidP="003344B6">
      <w:pPr>
        <w:pStyle w:val="NoSpacing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71F1B9" wp14:editId="21C33718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1828800" cy="1828800"/>
                <wp:effectExtent l="0" t="0" r="23495" b="1524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1BFE17" w14:textId="77777777" w:rsidR="003344B6" w:rsidRPr="00CA40F9" w:rsidRDefault="003344B6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Member Type</w:t>
                            </w:r>
                            <w:r w:rsidRPr="00CA40F9"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</w:rPr>
                              <w:tab/>
                              <w:t xml:space="preserve">    </w:t>
                            </w:r>
                            <w:r w:rsidRPr="00CA40F9"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Bi-Weekly Dues</w:t>
                            </w:r>
                          </w:p>
                          <w:p w14:paraId="41EF9E7C" w14:textId="77777777" w:rsidR="003344B6" w:rsidRDefault="003344B6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Part-time Postmasters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$8.50</w:t>
                            </w:r>
                          </w:p>
                          <w:p w14:paraId="3A7E804F" w14:textId="220D2959" w:rsidR="00CA40F9" w:rsidRPr="006F4B4F" w:rsidRDefault="003344B6" w:rsidP="006F4B4F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All Other EAS and PCES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$15.00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C71F1B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.75pt;width:2in;height:2in;z-index:251659264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" filled="f" strokeweight=".5pt">
                <v:textbox style="mso-fit-shape-to-text:t">
                  <w:txbxContent>
                    <w:p w14:paraId="791BFE17" w14:textId="77777777" w:rsidR="003344B6" w:rsidRPr="00CA40F9" w:rsidRDefault="003344B6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Member Type</w:t>
                      </w:r>
                      <w:r w:rsidRPr="00CA40F9"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</w:rPr>
                        <w:tab/>
                        <w:t xml:space="preserve">    </w:t>
                      </w:r>
                      <w:r w:rsidRPr="00CA40F9"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Bi-Weekly Dues</w:t>
                      </w:r>
                    </w:p>
                    <w:p w14:paraId="41EF9E7C" w14:textId="77777777" w:rsidR="003344B6" w:rsidRDefault="003344B6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Part-time Postmasters</w:t>
                      </w:r>
                      <w:r>
                        <w:rPr>
                          <w:sz w:val="32"/>
                          <w:szCs w:val="32"/>
                        </w:rPr>
                        <w:tab/>
                        <w:t>$8.50</w:t>
                      </w:r>
                    </w:p>
                    <w:p w14:paraId="3A7E804F" w14:textId="220D2959" w:rsidR="00CA40F9" w:rsidRPr="006F4B4F" w:rsidRDefault="003344B6" w:rsidP="006F4B4F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All Other EAS and PCES</w:t>
                      </w:r>
                      <w:r>
                        <w:rPr>
                          <w:sz w:val="32"/>
                          <w:szCs w:val="32"/>
                        </w:rPr>
                        <w:tab/>
                        <w:t>$15.00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D93D5B8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059291D0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41C32719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0AEC2976" w14:textId="62F08FA2" w:rsidR="003344B6" w:rsidRPr="00CA40F9" w:rsidRDefault="003344B6" w:rsidP="003344B6">
      <w:pPr>
        <w:pStyle w:val="NoSpacing"/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PMR and Associate Members</w:t>
      </w:r>
    </w:p>
    <w:p w14:paraId="7DF834F8" w14:textId="77777777" w:rsidR="003344B6" w:rsidRDefault="003344B6" w:rsidP="003344B6">
      <w:pPr>
        <w:pStyle w:val="NoSpacing"/>
        <w:rPr>
          <w:sz w:val="32"/>
          <w:szCs w:val="32"/>
        </w:rPr>
      </w:pPr>
    </w:p>
    <w:p w14:paraId="04BEB1E8" w14:textId="05CD4BD4" w:rsidR="003344B6" w:rsidRDefault="00CA40F9" w:rsidP="003344B6">
      <w:pPr>
        <w:pStyle w:val="NoSpacing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E2BA6B" wp14:editId="2816606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71AF79" w14:textId="77777777" w:rsidR="00CA40F9" w:rsidRDefault="00CA40F9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Member Type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Bi-Weekly Dues</w:t>
                            </w:r>
                          </w:p>
                          <w:p w14:paraId="7B659696" w14:textId="77777777" w:rsidR="00CA40F9" w:rsidRDefault="00CA40F9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PMR-51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$2.52</w:t>
                            </w:r>
                          </w:p>
                          <w:p w14:paraId="034EEC56" w14:textId="77777777" w:rsidR="00CA40F9" w:rsidRPr="00E5251F" w:rsidRDefault="00CA40F9" w:rsidP="00E5251F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Associate Members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$2.52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E2BA6B" id="Text Box 5" o:spid="_x0000_s1027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" filled="f" strokeweight=".5pt">
                <v:textbox style="mso-fit-shape-to-text:t">
                  <w:txbxContent>
                    <w:p w14:paraId="4371AF79" w14:textId="77777777" w:rsidR="00CA40F9" w:rsidRDefault="00CA40F9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Member Type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Bi-Weekly Dues</w:t>
                      </w:r>
                    </w:p>
                    <w:p w14:paraId="7B659696" w14:textId="77777777" w:rsidR="00CA40F9" w:rsidRDefault="00CA40F9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PMR-51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  <w:t>$2.52</w:t>
                      </w:r>
                    </w:p>
                    <w:p w14:paraId="034EEC56" w14:textId="77777777" w:rsidR="00CA40F9" w:rsidRPr="00E5251F" w:rsidRDefault="00CA40F9" w:rsidP="00E5251F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Associate Members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  <w:t>$2.52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180427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50B49332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530B8CCF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2C8234ED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15F714FE" w14:textId="7D25C1A1" w:rsidR="003344B6" w:rsidRPr="00CA40F9" w:rsidRDefault="003344B6" w:rsidP="003344B6">
      <w:pPr>
        <w:pStyle w:val="NoSpacing"/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UPMA Retired Members</w:t>
      </w:r>
    </w:p>
    <w:p w14:paraId="6098CDF1" w14:textId="37C26D7C" w:rsidR="003344B6" w:rsidRDefault="003344B6" w:rsidP="003344B6">
      <w:pPr>
        <w:pStyle w:val="NoSpacing"/>
        <w:rPr>
          <w:sz w:val="32"/>
          <w:szCs w:val="32"/>
        </w:rPr>
      </w:pPr>
    </w:p>
    <w:p w14:paraId="2FE0CB10" w14:textId="63039691" w:rsidR="003344B6" w:rsidRDefault="00CA40F9" w:rsidP="003344B6">
      <w:pPr>
        <w:pStyle w:val="NoSpacing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B4337C" wp14:editId="6B27EAB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2B9F2F" w14:textId="77777777" w:rsidR="00CA40F9" w:rsidRPr="00CA40F9" w:rsidRDefault="00CA40F9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Retired Members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Monthly OPM Dues</w:t>
                            </w:r>
                          </w:p>
                          <w:p w14:paraId="5A868A77" w14:textId="77777777" w:rsidR="00CA40F9" w:rsidRPr="00F76F00" w:rsidRDefault="00CA40F9" w:rsidP="00F76F00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UPMA Retired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$5.45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B4337C" id="Text Box 6" o:spid="_x0000_s1028" type="#_x0000_t202" style="position:absolute;margin-left:0;margin-top:0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" filled="f" strokeweight=".5pt">
                <v:textbox style="mso-fit-shape-to-text:t">
                  <w:txbxContent>
                    <w:p w14:paraId="2E2B9F2F" w14:textId="77777777" w:rsidR="00CA40F9" w:rsidRPr="00CA40F9" w:rsidRDefault="00CA40F9" w:rsidP="003344B6">
                      <w:pPr>
                        <w:pStyle w:val="NoSpacing"/>
                        <w:rPr>
                          <w:sz w:val="32"/>
                          <w:szCs w:val="32"/>
                          <w:u w:val="single"/>
                        </w:rPr>
                      </w:pP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Retired Members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Monthly OPM Dues</w:t>
                      </w:r>
                    </w:p>
                    <w:p w14:paraId="5A868A77" w14:textId="77777777" w:rsidR="00CA40F9" w:rsidRPr="00F76F00" w:rsidRDefault="00CA40F9" w:rsidP="00F76F00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UPMA Retired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  <w:t>$5.45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5DB192B" w14:textId="77777777" w:rsidR="003344B6" w:rsidRPr="003344B6" w:rsidRDefault="003344B6" w:rsidP="003344B6">
      <w:pPr>
        <w:pStyle w:val="NoSpacing"/>
        <w:rPr>
          <w:sz w:val="32"/>
          <w:szCs w:val="32"/>
        </w:rPr>
      </w:pPr>
    </w:p>
    <w:sectPr w:rsidR="003344B6" w:rsidRPr="003344B6" w:rsidSect="00665D6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B4EB7" w14:textId="77777777" w:rsidR="008A7152" w:rsidRDefault="008A7152" w:rsidP="002418B8">
      <w:pPr>
        <w:spacing w:after="0" w:line="240" w:lineRule="auto"/>
      </w:pPr>
      <w:r>
        <w:separator/>
      </w:r>
    </w:p>
  </w:endnote>
  <w:endnote w:type="continuationSeparator" w:id="0">
    <w:p w14:paraId="5CE32CF7" w14:textId="77777777" w:rsidR="008A7152" w:rsidRDefault="008A7152" w:rsidP="002418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F3BF0" w14:textId="77777777" w:rsidR="00BF3BF6" w:rsidRDefault="00BF3B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10247" w14:textId="7494E8AF" w:rsidR="00335DB3" w:rsidRPr="00335DB3" w:rsidRDefault="00335DB3" w:rsidP="002418B8">
    <w:pPr>
      <w:pStyle w:val="Footer"/>
      <w:jc w:val="center"/>
      <w:rPr>
        <w:b/>
        <w:color w:val="C00000"/>
        <w:sz w:val="24"/>
        <w:szCs w:val="24"/>
      </w:rPr>
    </w:pPr>
    <w:r w:rsidRPr="00335DB3">
      <w:rPr>
        <w:b/>
        <w:color w:val="C00000"/>
        <w:sz w:val="24"/>
        <w:szCs w:val="24"/>
      </w:rPr>
      <w:t>______________________________________________________________________________</w:t>
    </w:r>
  </w:p>
  <w:p w14:paraId="10E155C2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United Postmasters and Managers of America</w:t>
    </w:r>
  </w:p>
  <w:p w14:paraId="2FA39F89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8 Herbert Street, Alexandria, VA 22305-2600</w:t>
    </w:r>
  </w:p>
  <w:p w14:paraId="332C1D1E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(703) 683-9027</w:t>
    </w:r>
  </w:p>
  <w:p w14:paraId="3E65D347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Unitedpma.org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246C8" w14:textId="77777777" w:rsidR="00BF3BF6" w:rsidRDefault="00BF3B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A7FBB1" w14:textId="77777777" w:rsidR="008A7152" w:rsidRDefault="008A7152" w:rsidP="002418B8">
      <w:pPr>
        <w:spacing w:after="0" w:line="240" w:lineRule="auto"/>
      </w:pPr>
      <w:r>
        <w:separator/>
      </w:r>
    </w:p>
  </w:footnote>
  <w:footnote w:type="continuationSeparator" w:id="0">
    <w:p w14:paraId="177A3946" w14:textId="77777777" w:rsidR="008A7152" w:rsidRDefault="008A7152" w:rsidP="002418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36F11" w14:textId="77777777" w:rsidR="00BF3BF6" w:rsidRDefault="00BF3B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1C064" w14:textId="77777777" w:rsidR="002418B8" w:rsidRDefault="002418B8" w:rsidP="002418B8">
    <w:pPr>
      <w:pStyle w:val="Header"/>
      <w:jc w:val="center"/>
    </w:pPr>
    <w:r>
      <w:rPr>
        <w:noProof/>
      </w:rPr>
      <w:drawing>
        <wp:inline distT="0" distB="0" distL="0" distR="0" wp14:anchorId="75A3A6BF" wp14:editId="2240F54F">
          <wp:extent cx="2743200" cy="104862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PMA Logo Letterhe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43200" cy="1048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51E65FE" w14:textId="77777777" w:rsidR="002418B8" w:rsidRDefault="002418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87E60" w14:textId="77777777" w:rsidR="00BF3BF6" w:rsidRDefault="00BF3B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D6A"/>
    <w:rsid w:val="000C6F96"/>
    <w:rsid w:val="00113206"/>
    <w:rsid w:val="001A682C"/>
    <w:rsid w:val="002418B8"/>
    <w:rsid w:val="002947A3"/>
    <w:rsid w:val="003344B6"/>
    <w:rsid w:val="00335DB3"/>
    <w:rsid w:val="00336145"/>
    <w:rsid w:val="00665D6A"/>
    <w:rsid w:val="007212A9"/>
    <w:rsid w:val="007427E6"/>
    <w:rsid w:val="00866B3A"/>
    <w:rsid w:val="008A7152"/>
    <w:rsid w:val="00A5575A"/>
    <w:rsid w:val="00B32987"/>
    <w:rsid w:val="00BF3BF6"/>
    <w:rsid w:val="00CA40F9"/>
    <w:rsid w:val="00D67F48"/>
    <w:rsid w:val="00DC0C7F"/>
    <w:rsid w:val="00DE1207"/>
    <w:rsid w:val="00DF7A3C"/>
    <w:rsid w:val="00E8487F"/>
    <w:rsid w:val="00F454D3"/>
    <w:rsid w:val="00F57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3AEDEA"/>
  <w15:chartTrackingRefBased/>
  <w15:docId w15:val="{90ACE52E-31E5-4D17-B562-57E9C90AE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418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18B8"/>
  </w:style>
  <w:style w:type="paragraph" w:styleId="Footer">
    <w:name w:val="footer"/>
    <w:basedOn w:val="Normal"/>
    <w:link w:val="FooterChar"/>
    <w:uiPriority w:val="99"/>
    <w:unhideWhenUsed/>
    <w:rsid w:val="002418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18B8"/>
  </w:style>
  <w:style w:type="paragraph" w:styleId="NoSpacing">
    <w:name w:val="No Spacing"/>
    <w:uiPriority w:val="1"/>
    <w:qFormat/>
    <w:rsid w:val="003344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E5BF6E-5FDD-4768-B94A-541E1494A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dues-schedule-for-website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J. Augustosky</dc:creator>
  <cp:keywords/>
  <dc:description/>
  <cp:lastModifiedBy>Deb Z</cp:lastModifiedBy>
  <cp:revision>2</cp:revision>
  <dcterms:created xsi:type="dcterms:W3CDTF">2023-04-13T16:14:00Z</dcterms:created>
  <dcterms:modified xsi:type="dcterms:W3CDTF">2023-04-13T16:14:00Z</dcterms:modified>
</cp:coreProperties>
</file>